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08C" w:rsidRDefault="006B108C" w:rsidP="002F23B6">
      <w:pPr>
        <w:jc w:val="center"/>
        <w:rPr>
          <w:b/>
          <w:sz w:val="36"/>
          <w:szCs w:val="36"/>
        </w:rPr>
      </w:pPr>
      <w:r w:rsidRPr="006543AD">
        <w:rPr>
          <w:i/>
          <w:noProof/>
          <w:sz w:val="24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7" o:spid="_x0000_i1025" type="#_x0000_t75" alt="Risultati immagini per logo liceo scientifico e medi cicciano" style="width:167.25pt;height:108pt;visibility:visible">
            <v:imagedata r:id="rId6" o:title=""/>
          </v:shape>
        </w:pict>
      </w:r>
    </w:p>
    <w:p w:rsidR="006B108C" w:rsidRDefault="006B108C">
      <w:pPr>
        <w:rPr>
          <w:b/>
          <w:sz w:val="36"/>
          <w:szCs w:val="36"/>
        </w:rPr>
      </w:pPr>
    </w:p>
    <w:p w:rsidR="006B108C" w:rsidRPr="00C72C89" w:rsidRDefault="006B108C">
      <w:pPr>
        <w:rPr>
          <w:b/>
          <w:sz w:val="36"/>
          <w:szCs w:val="36"/>
        </w:rPr>
      </w:pPr>
      <w:r>
        <w:rPr>
          <w:b/>
          <w:sz w:val="36"/>
          <w:szCs w:val="36"/>
        </w:rPr>
        <w:t>“</w:t>
      </w:r>
      <w:r w:rsidRPr="00C72C89">
        <w:rPr>
          <w:b/>
          <w:sz w:val="36"/>
          <w:szCs w:val="36"/>
        </w:rPr>
        <w:t>GIORNATA NAZIONALE DELLA MEMORIA E DELL’IMPEGNO</w:t>
      </w:r>
      <w:r>
        <w:rPr>
          <w:b/>
          <w:sz w:val="36"/>
          <w:szCs w:val="36"/>
        </w:rPr>
        <w:t>”</w:t>
      </w:r>
      <w:r w:rsidRPr="00C72C89">
        <w:rPr>
          <w:b/>
          <w:sz w:val="36"/>
          <w:szCs w:val="36"/>
        </w:rPr>
        <w:t xml:space="preserve"> </w:t>
      </w:r>
    </w:p>
    <w:p w:rsidR="006B108C" w:rsidRDefault="006B108C"/>
    <w:p w:rsidR="006B108C" w:rsidRDefault="006B108C"/>
    <w:p w:rsidR="006B108C" w:rsidRDefault="006B108C" w:rsidP="00C72C89">
      <w:pPr>
        <w:jc w:val="both"/>
        <w:rPr>
          <w:sz w:val="28"/>
          <w:szCs w:val="28"/>
        </w:rPr>
      </w:pPr>
      <w:r w:rsidRPr="0017018A">
        <w:rPr>
          <w:sz w:val="28"/>
          <w:szCs w:val="28"/>
        </w:rPr>
        <w:t>OGNI ANNO,IL 21 MARZO,PRIMO GIORNO DI PRIMAVERA,L’ASSOCIAZIONE LIBERA CELEBRA LA GIORNATA DELLA MEMORIA E DELL’IMPEGNO IN RICORDO DELLE VITTIME INNOCENTI DELLE MAFIE.</w:t>
      </w:r>
    </w:p>
    <w:p w:rsidR="006B108C" w:rsidRDefault="006B108C" w:rsidP="00C72C89">
      <w:pPr>
        <w:jc w:val="both"/>
        <w:rPr>
          <w:sz w:val="28"/>
          <w:szCs w:val="28"/>
        </w:rPr>
      </w:pPr>
      <w:r w:rsidRPr="0017018A">
        <w:rPr>
          <w:sz w:val="28"/>
          <w:szCs w:val="28"/>
        </w:rPr>
        <w:t>L’INIZIATIVA NASCE DAL DOLORE DI UNA MAMMA CHE HA PERSO IL FIGLIO NELLA STRAGE DI CAPACI E NON SENTE PRONUNCIARE MAI IL SUO NOME.UN DOLORE CHE DIVENTA INSOPPORTABILE SE ALLA VITTIMA VIENE NEGATO ANCHE IL DIRITTO DI ESSERE RICORDATA CON IL</w:t>
      </w:r>
      <w:r>
        <w:rPr>
          <w:sz w:val="28"/>
          <w:szCs w:val="28"/>
        </w:rPr>
        <w:t xml:space="preserve"> PROPRIO NOME</w:t>
      </w:r>
      <w:r w:rsidRPr="0017018A">
        <w:rPr>
          <w:sz w:val="28"/>
          <w:szCs w:val="28"/>
        </w:rPr>
        <w:t>.</w:t>
      </w:r>
    </w:p>
    <w:p w:rsidR="006B108C" w:rsidRDefault="006B108C" w:rsidP="00C72C89">
      <w:pPr>
        <w:jc w:val="both"/>
        <w:rPr>
          <w:sz w:val="28"/>
          <w:szCs w:val="28"/>
        </w:rPr>
      </w:pPr>
      <w:r w:rsidRPr="0017018A">
        <w:rPr>
          <w:sz w:val="28"/>
          <w:szCs w:val="28"/>
        </w:rPr>
        <w:t>LA LEGGE DELL’8 MARZO 2017 N.20 RICONOSCE IL 21 MARZO QUALE ”GIORNATA DELLA MEMORIA E DELL’IMPEGNO “IN RICORDO DELLE VITTIME DELLE MAFIE.</w:t>
      </w:r>
    </w:p>
    <w:p w:rsidR="006B108C" w:rsidRDefault="006B108C" w:rsidP="00C72C89">
      <w:pPr>
        <w:jc w:val="both"/>
        <w:rPr>
          <w:sz w:val="28"/>
          <w:szCs w:val="28"/>
        </w:rPr>
      </w:pPr>
      <w:r w:rsidRPr="0017018A">
        <w:rPr>
          <w:sz w:val="28"/>
          <w:szCs w:val="28"/>
        </w:rPr>
        <w:t>RITORNANDO INDIETRO NEL TEMPO IN UNA GIORNATA ESTIVA DEL 1993 ,SULL’AUTOSTRADA TRA PUNTA RAISI E PALERMO, ALLA PRESENZA DI MAGISTRATI,RAPPRESENTANTI DELLE ISTITUZIONI,DELLE FORZE DELL’ORDINE</w:t>
      </w:r>
      <w:r>
        <w:rPr>
          <w:sz w:val="28"/>
          <w:szCs w:val="28"/>
        </w:rPr>
        <w:t>,</w:t>
      </w:r>
      <w:r w:rsidRPr="0017018A">
        <w:rPr>
          <w:sz w:val="28"/>
          <w:szCs w:val="28"/>
        </w:rPr>
        <w:t xml:space="preserve"> CITTADINI E STUDENTI INSIEME A DON LUIGI CIOTTI COMMERANO IL PRIMO ANNIVERSARIO DELLA STRAGE DI CAPACI,QUANDO ALL’IMPROVVISO UNA DONNA MINUTA (CARMELA)VESTITA DI NERO PIANGE IN MANIERA INTERROTTA.LA DONNA PRENDE LE MANI DI DON LUIGI E GLI DICE:”SONO LA MAMMA DI ANTONTIO MONTINARO,IL CAPOSCORTA DI GIOVANNI FALCONE.PERCHE’ IL NOME DI MIO FIGLIO NON LO DICONO MAI?E’ MORTO COME GLI ALTRI .</w:t>
      </w:r>
    </w:p>
    <w:p w:rsidR="006B108C" w:rsidRDefault="006B108C" w:rsidP="00C72C89">
      <w:pPr>
        <w:jc w:val="both"/>
        <w:rPr>
          <w:sz w:val="28"/>
          <w:szCs w:val="28"/>
        </w:rPr>
      </w:pPr>
      <w:r w:rsidRPr="0017018A">
        <w:rPr>
          <w:sz w:val="28"/>
          <w:szCs w:val="28"/>
        </w:rPr>
        <w:t>CARMELA, SOFFRE IN QUEL PRIMO ANNIVERSARIO DELLA STRAGE PER ONORARE LA MEMORIA DEL FIGLIO ANTONIO E DEI SUOI COLLEGHI ROCCO E VITO.DA QUESTO GRIDO DI IDENTITA’ NEGATA, IL 21 MARZO PRIMO GIORNO DI PRIMAVERA,</w:t>
      </w:r>
      <w:r>
        <w:rPr>
          <w:sz w:val="28"/>
          <w:szCs w:val="28"/>
        </w:rPr>
        <w:t xml:space="preserve">DIVENTA </w:t>
      </w:r>
      <w:r w:rsidRPr="0017018A">
        <w:rPr>
          <w:sz w:val="28"/>
          <w:szCs w:val="28"/>
        </w:rPr>
        <w:t xml:space="preserve"> LA GIORNATA DELLA MEMORIA E DELL’IMPEGNO IN RICORDO DELLE VITTIME INNOCENTI DELLE MAFIE.</w:t>
      </w:r>
    </w:p>
    <w:p w:rsidR="006B108C" w:rsidRDefault="006B108C" w:rsidP="00C72C89">
      <w:pPr>
        <w:jc w:val="both"/>
        <w:rPr>
          <w:sz w:val="28"/>
          <w:szCs w:val="28"/>
        </w:rPr>
      </w:pPr>
      <w:r w:rsidRPr="0017018A">
        <w:rPr>
          <w:sz w:val="28"/>
          <w:szCs w:val="28"/>
        </w:rPr>
        <w:t>LA PROSSIMA GIORNATA NAZIONALE  DELL’IMPEGNO E DELLA MEMORIA  IN RICORDO DELLE VITTIME INNOCENTI DELLE MAFIE CI R</w:t>
      </w:r>
      <w:r>
        <w:rPr>
          <w:sz w:val="28"/>
          <w:szCs w:val="28"/>
        </w:rPr>
        <w:t xml:space="preserve">ICHIAMA AD UNA SFIDA </w:t>
      </w:r>
    </w:p>
    <w:p w:rsidR="006B108C" w:rsidRDefault="006B108C" w:rsidP="00C72C89">
      <w:pPr>
        <w:jc w:val="both"/>
        <w:rPr>
          <w:sz w:val="28"/>
          <w:szCs w:val="28"/>
        </w:rPr>
      </w:pPr>
    </w:p>
    <w:p w:rsidR="006B108C" w:rsidRDefault="006B108C" w:rsidP="00C72C89">
      <w:pPr>
        <w:jc w:val="both"/>
        <w:rPr>
          <w:sz w:val="28"/>
          <w:szCs w:val="28"/>
        </w:rPr>
      </w:pPr>
      <w:r>
        <w:rPr>
          <w:sz w:val="28"/>
          <w:szCs w:val="28"/>
        </w:rPr>
        <w:t>IMPORTANTE;</w:t>
      </w:r>
      <w:r w:rsidRPr="0017018A">
        <w:rPr>
          <w:sz w:val="28"/>
          <w:szCs w:val="28"/>
        </w:rPr>
        <w:t>SARANNO 26 ANNI (1995-2021)DALLA NASCITA DELL’ASSOCIAZIONE LIBERA.</w:t>
      </w:r>
    </w:p>
    <w:p w:rsidR="006B108C" w:rsidRDefault="006B108C" w:rsidP="00C72C89">
      <w:pPr>
        <w:jc w:val="both"/>
        <w:rPr>
          <w:sz w:val="28"/>
          <w:szCs w:val="28"/>
        </w:rPr>
      </w:pPr>
      <w:r>
        <w:rPr>
          <w:sz w:val="28"/>
          <w:szCs w:val="28"/>
        </w:rPr>
        <w:t>UN</w:t>
      </w:r>
      <w:r w:rsidRPr="0017018A">
        <w:rPr>
          <w:sz w:val="28"/>
          <w:szCs w:val="28"/>
        </w:rPr>
        <w:t xml:space="preserve"> PERIODO LUNGO CHE HA RESO PROTAGONISTE UNA VASTA RETE DI ASSOCIAZIONI,SCUOLE,REALTA’ SOCIALI IN UN GRANDE PERCORSO DI CAMBIAMENTOI DEI NOSTRI TERRITORI.DA ALLORA MOLTA STRADA E’ STATA FATTA.</w:t>
      </w:r>
    </w:p>
    <w:p w:rsidR="006B108C" w:rsidRDefault="006B108C" w:rsidP="00C72C89">
      <w:pPr>
        <w:jc w:val="both"/>
        <w:rPr>
          <w:sz w:val="28"/>
          <w:szCs w:val="28"/>
        </w:rPr>
      </w:pPr>
      <w:r w:rsidRPr="0017018A">
        <w:rPr>
          <w:sz w:val="28"/>
          <w:szCs w:val="28"/>
        </w:rPr>
        <w:t>INNUMEREVOLI SONO STATE LE INIZIATIVE, I PERCORSI DI CAMBIAMENTIO PROPOSTI E REALIZZATI: BENI CONFISCATI, EDUCAZIONE ALLA RESPONSABILITA’, CAMPI DI FORMAZIONE E IMPEGNO, ACCOMPAGNAMETO DELLE VITTIME, SONO SOLO ALCUNI DEGLI IMPEGNI PIU’ IMPORTANTI A LIVELLO COLLETTIVO.</w:t>
      </w:r>
    </w:p>
    <w:p w:rsidR="006B108C" w:rsidRDefault="006B108C" w:rsidP="00C72C89">
      <w:pPr>
        <w:jc w:val="both"/>
        <w:rPr>
          <w:sz w:val="28"/>
          <w:szCs w:val="28"/>
        </w:rPr>
      </w:pPr>
      <w:r w:rsidRPr="0017018A">
        <w:rPr>
          <w:sz w:val="28"/>
          <w:szCs w:val="28"/>
        </w:rPr>
        <w:t xml:space="preserve">IN QUESTI ANNI ANCHE LE MAFIE HANNO MODIFICATO IL LORO MODO DI </w:t>
      </w:r>
      <w:r>
        <w:rPr>
          <w:sz w:val="28"/>
          <w:szCs w:val="28"/>
        </w:rPr>
        <w:t>AGIRE, RENDENDO</w:t>
      </w:r>
      <w:r w:rsidRPr="0017018A">
        <w:rPr>
          <w:sz w:val="28"/>
          <w:szCs w:val="28"/>
        </w:rPr>
        <w:t xml:space="preserve">SI PIU’ NASCONTE MA SEMBRE PIU’ </w:t>
      </w:r>
      <w:r>
        <w:rPr>
          <w:sz w:val="28"/>
          <w:szCs w:val="28"/>
        </w:rPr>
        <w:t>INVASIVE E PERICOLOSE PER LE NO</w:t>
      </w:r>
      <w:r w:rsidRPr="0017018A">
        <w:rPr>
          <w:sz w:val="28"/>
          <w:szCs w:val="28"/>
        </w:rPr>
        <w:t xml:space="preserve">STRE COMUNITA’ E LE NOSTRE ECONOMIE.DUNQUE L’AZIONE CONTRO LE MAFIE E LA CORRUZIONE E ‘ UN AZIONE CHE SI DEVE RENDERE SEMPRE PIU’ </w:t>
      </w:r>
      <w:r>
        <w:rPr>
          <w:sz w:val="28"/>
          <w:szCs w:val="28"/>
        </w:rPr>
        <w:t>INNOVATIVA</w:t>
      </w:r>
      <w:r w:rsidRPr="0017018A">
        <w:rPr>
          <w:sz w:val="28"/>
          <w:szCs w:val="28"/>
        </w:rPr>
        <w:t>, CAPACE DI REGGERE IL PRESENTE, AFFONDANDO SALDAMENTE I PIEDI NELLA STORIA.</w:t>
      </w:r>
    </w:p>
    <w:p w:rsidR="006B108C" w:rsidRDefault="006B108C" w:rsidP="00C72C89">
      <w:pPr>
        <w:jc w:val="both"/>
        <w:rPr>
          <w:sz w:val="28"/>
          <w:szCs w:val="28"/>
        </w:rPr>
      </w:pPr>
      <w:r w:rsidRPr="0017018A">
        <w:rPr>
          <w:sz w:val="28"/>
          <w:szCs w:val="28"/>
        </w:rPr>
        <w:t>IL 21 MARZO QUINDI DEVE ESSERE UN MOMENTO DI RIFLESSIONE E DI INCONTRO, DI RELAZIONE VIVE E DI TESTIMONIANZE ATTORNO AI FAMILIARI DELLE VITTIME INNOCENTI DELLE MAFI</w:t>
      </w:r>
      <w:r>
        <w:rPr>
          <w:sz w:val="28"/>
          <w:szCs w:val="28"/>
        </w:rPr>
        <w:t xml:space="preserve">E, PERSONE CHE HANNO SUBITO UNA </w:t>
      </w:r>
      <w:r w:rsidRPr="0017018A">
        <w:rPr>
          <w:sz w:val="28"/>
          <w:szCs w:val="28"/>
        </w:rPr>
        <w:t>GRANDE LACERAZIONE CHE NOI TUTTI POSSIAMO CONTIBUIRE A RICUCIRE.</w:t>
      </w:r>
    </w:p>
    <w:p w:rsidR="006B108C" w:rsidRDefault="006B108C" w:rsidP="00C72C89">
      <w:pPr>
        <w:jc w:val="both"/>
        <w:rPr>
          <w:sz w:val="28"/>
          <w:szCs w:val="28"/>
        </w:rPr>
      </w:pPr>
      <w:r w:rsidRPr="0017018A">
        <w:rPr>
          <w:sz w:val="28"/>
          <w:szCs w:val="28"/>
        </w:rPr>
        <w:t xml:space="preserve">UNA GIORNATA IN CUI SI CHIEDE VERITA’ E GIUSTIZIA PER QUELLE VITTIME INNOCENTI </w:t>
      </w:r>
      <w:bookmarkStart w:id="0" w:name="_GoBack"/>
      <w:bookmarkEnd w:id="0"/>
      <w:r w:rsidRPr="0017018A">
        <w:rPr>
          <w:sz w:val="28"/>
          <w:szCs w:val="28"/>
        </w:rPr>
        <w:t>E ALLO STESSO TEMPO RAPPRESENTA UN MOMENTO FONDAMENTALE PER DENUNCIARE LA PRESENZA DELLE ORGANIZZAZIONI MAFIOSE E DELLE CONNIVENZE CON LA POLITICA, L’ECONOMIA E LE MASSONERIE DEVIATE.</w:t>
      </w:r>
    </w:p>
    <w:p w:rsidR="006B108C" w:rsidRDefault="006B108C" w:rsidP="00C72C89">
      <w:pPr>
        <w:jc w:val="both"/>
        <w:rPr>
          <w:sz w:val="28"/>
          <w:szCs w:val="28"/>
        </w:rPr>
      </w:pPr>
      <w:r w:rsidRPr="0017018A">
        <w:rPr>
          <w:sz w:val="28"/>
          <w:szCs w:val="28"/>
        </w:rPr>
        <w:t>LEGGERE I NOMI E COGNOMI DELLE VITTIME E’ UN MODO PER FAR RIVIVERE QUEGLI UOMINI E QUELLE DONNE, PER NON FAR MORIRE LE IDEE DI CHI HA COMBATTUTO LA MAFIA A VISO APERTO E NON HA CEDUTO ALLE MINACCE E AI RICATTI CHE GLI IMPONEVANO DI DEROGARE DAL PROPRIO DOVERE PROFESSIONALE E CIVILE.</w:t>
      </w:r>
    </w:p>
    <w:p w:rsidR="006B108C" w:rsidRPr="0017018A" w:rsidRDefault="006B108C" w:rsidP="00C72C89">
      <w:pPr>
        <w:jc w:val="both"/>
        <w:rPr>
          <w:sz w:val="28"/>
          <w:szCs w:val="28"/>
        </w:rPr>
      </w:pPr>
      <w:r w:rsidRPr="0017018A">
        <w:rPr>
          <w:sz w:val="28"/>
          <w:szCs w:val="28"/>
        </w:rPr>
        <w:t>NEL CORSO DEGLI ANNI CENTINAIA DI MIGLIAIA DI RAGAZZI CHE HANNO PARTECIPATO ALLE DIVERSE INIZIATIVE HANNO SEMPRE DI PIU’ COMPRESO CHE DIETRO QUELL’ELENCO, QUELLO SCORRERE INNUMEREVOLE DI NOMI E COGNOMI, CI SONO ESSERE UMANI VERI E PROPRI, STORIE PULSANTI DI VITA, DI PASSIONI, DI SACRIFICI PER IL BENE COMUNE E L’AFFERMAZIONE DI DIRITTI E DI LIBERTA’ NEGATE.</w:t>
      </w:r>
    </w:p>
    <w:sectPr w:rsidR="006B108C" w:rsidRPr="0017018A" w:rsidSect="002F23B6">
      <w:footerReference w:type="even" r:id="rId7"/>
      <w:footerReference w:type="default" r:id="rId8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08C" w:rsidRDefault="006B108C">
      <w:r>
        <w:separator/>
      </w:r>
    </w:p>
  </w:endnote>
  <w:endnote w:type="continuationSeparator" w:id="0">
    <w:p w:rsidR="006B108C" w:rsidRDefault="006B1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08C" w:rsidRDefault="006B108C" w:rsidP="00826E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108C" w:rsidRDefault="006B108C" w:rsidP="002F23B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08C" w:rsidRDefault="006B108C" w:rsidP="00826E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B108C" w:rsidRDefault="006B108C" w:rsidP="002F23B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08C" w:rsidRDefault="006B108C">
      <w:r>
        <w:separator/>
      </w:r>
    </w:p>
  </w:footnote>
  <w:footnote w:type="continuationSeparator" w:id="0">
    <w:p w:rsidR="006B108C" w:rsidRDefault="006B10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60F1"/>
    <w:rsid w:val="0014103F"/>
    <w:rsid w:val="0017018A"/>
    <w:rsid w:val="002F23B6"/>
    <w:rsid w:val="00635CE1"/>
    <w:rsid w:val="006543AD"/>
    <w:rsid w:val="006B108C"/>
    <w:rsid w:val="007003C1"/>
    <w:rsid w:val="00826E38"/>
    <w:rsid w:val="00C12648"/>
    <w:rsid w:val="00C72C89"/>
    <w:rsid w:val="00D660F1"/>
    <w:rsid w:val="00DB490F"/>
    <w:rsid w:val="00E25846"/>
    <w:rsid w:val="00FC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9E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25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584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2F23B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1682"/>
    <w:rPr>
      <w:lang w:eastAsia="en-US"/>
    </w:rPr>
  </w:style>
  <w:style w:type="character" w:styleId="PageNumber">
    <w:name w:val="page number"/>
    <w:basedOn w:val="DefaultParagraphFont"/>
    <w:uiPriority w:val="99"/>
    <w:rsid w:val="002F23B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2</Pages>
  <Words>552</Words>
  <Characters>3149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MC</cp:lastModifiedBy>
  <cp:revision>5</cp:revision>
  <cp:lastPrinted>2020-12-28T12:02:00Z</cp:lastPrinted>
  <dcterms:created xsi:type="dcterms:W3CDTF">2020-12-28T10:43:00Z</dcterms:created>
  <dcterms:modified xsi:type="dcterms:W3CDTF">2020-12-28T12:02:00Z</dcterms:modified>
</cp:coreProperties>
</file>